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8B213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14D8B214" w14:textId="77777777" w:rsidR="00F90453" w:rsidRDefault="0003039E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14D8B217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15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216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14D8B21A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18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219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14D8B21D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1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2E150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2E150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21C" w14:textId="3351F7A2" w:rsidR="00222867" w:rsidRDefault="00373CFF" w:rsidP="00373CFF">
            <w:r>
              <w:rPr>
                <w:rFonts w:hint="cs"/>
                <w:rtl/>
              </w:rPr>
              <w:t>0</w:t>
            </w:r>
            <w:r w:rsidR="004A79FA">
              <w:rPr>
                <w:rFonts w:hint="cs"/>
                <w:rtl/>
              </w:rPr>
              <w:t>1</w:t>
            </w:r>
            <w:r w:rsidR="005D4809">
              <w:rPr>
                <w:rFonts w:hint="cs"/>
                <w:rtl/>
              </w:rPr>
              <w:t>.</w:t>
            </w:r>
            <w:r w:rsidR="004A79FA">
              <w:rPr>
                <w:rFonts w:hint="cs"/>
                <w:rtl/>
              </w:rPr>
              <w:t>0</w:t>
            </w:r>
            <w:r w:rsidR="00CE6A6B">
              <w:rPr>
                <w:rFonts w:hint="cs"/>
                <w:rtl/>
              </w:rPr>
              <w:t>7</w:t>
            </w:r>
            <w:r w:rsidR="005D4809">
              <w:rPr>
                <w:rFonts w:hint="cs"/>
                <w:rtl/>
              </w:rPr>
              <w:t>.</w:t>
            </w:r>
            <w:r w:rsidR="004A79FA">
              <w:rPr>
                <w:rFonts w:hint="cs"/>
                <w:rtl/>
              </w:rPr>
              <w:t>202</w:t>
            </w:r>
            <w:r w:rsidR="00CE6A6B">
              <w:rPr>
                <w:rFonts w:hint="cs"/>
                <w:rtl/>
              </w:rPr>
              <w:t>5</w:t>
            </w:r>
          </w:p>
        </w:tc>
      </w:tr>
    </w:tbl>
    <w:p w14:paraId="14D8B21E" w14:textId="77777777" w:rsidR="00332AFB" w:rsidRDefault="0003039E" w:rsidP="00222867">
      <w:pPr>
        <w:rPr>
          <w:rtl/>
        </w:rPr>
      </w:pPr>
    </w:p>
    <w:p w14:paraId="14D8B21F" w14:textId="77777777" w:rsidR="00222867" w:rsidRDefault="0003039E" w:rsidP="00222867">
      <w:pPr>
        <w:rPr>
          <w:rtl/>
        </w:rPr>
      </w:pPr>
    </w:p>
    <w:p w14:paraId="14D8B220" w14:textId="77777777" w:rsidR="00222867" w:rsidRDefault="0003039E" w:rsidP="00222867">
      <w:pPr>
        <w:rPr>
          <w:rtl/>
        </w:rPr>
      </w:pPr>
    </w:p>
    <w:p w14:paraId="14D8B221" w14:textId="77777777" w:rsidR="00222867" w:rsidRDefault="0003039E" w:rsidP="00222867">
      <w:pPr>
        <w:rPr>
          <w:rtl/>
        </w:rPr>
      </w:pPr>
    </w:p>
    <w:p w14:paraId="14D8B222" w14:textId="77777777" w:rsidR="00222867" w:rsidRDefault="0003039E" w:rsidP="00222867">
      <w:pPr>
        <w:rPr>
          <w:rtl/>
        </w:rPr>
      </w:pPr>
    </w:p>
    <w:p w14:paraId="14D8B223" w14:textId="77777777" w:rsidR="00222867" w:rsidRDefault="0003039E" w:rsidP="00222867">
      <w:pPr>
        <w:rPr>
          <w:rtl/>
        </w:rPr>
      </w:pPr>
    </w:p>
    <w:p w14:paraId="14D8B224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14D8B225" w14:textId="77777777" w:rsidR="00222867" w:rsidRDefault="0003039E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14D8B226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14D8B227" w14:textId="77777777" w:rsidR="00222867" w:rsidRPr="00AF57E9" w:rsidRDefault="0003039E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14D8B229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28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14:paraId="14D8B22B" w14:textId="77777777" w:rsidTr="001B27BD">
        <w:trPr>
          <w:trHeight w:val="452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C7780" w14:textId="57BEE93D" w:rsidR="001508FA" w:rsidRDefault="001508FA" w:rsidP="00082230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ניהול המסמכים בארגון מתבצע במערכת שרדוקס</w:t>
            </w:r>
            <w:r w:rsidR="00D10E5D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המפותחת על ידי חברת אלעד מערכות</w:t>
            </w:r>
            <w:r w:rsidR="00A55384">
              <w:rPr>
                <w:rFonts w:ascii="Arial" w:hAnsi="Arial" w:hint="cs"/>
                <w:b/>
                <w:sz w:val="22"/>
                <w:szCs w:val="22"/>
                <w:rtl/>
              </w:rPr>
              <w:t>:</w:t>
            </w:r>
          </w:p>
          <w:p w14:paraId="0D522B2D" w14:textId="0A31D51F" w:rsidR="001508FA" w:rsidRPr="00A55384" w:rsidRDefault="001508FA" w:rsidP="008B1F5A">
            <w:pPr>
              <w:pStyle w:val="af4"/>
              <w:numPr>
                <w:ilvl w:val="0"/>
                <w:numId w:val="12"/>
              </w:num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A5538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המערכת מוטמעת </w:t>
            </w:r>
            <w:r w:rsidRPr="008E5806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בכ 100 יחידות כולל לשכות בריאות ובכ </w:t>
            </w:r>
            <w:r w:rsidR="008B1F5A" w:rsidRPr="008E5806">
              <w:rPr>
                <w:rFonts w:ascii="Arial" w:hAnsi="Arial" w:hint="cs"/>
                <w:b/>
                <w:sz w:val="22"/>
                <w:szCs w:val="22"/>
                <w:rtl/>
              </w:rPr>
              <w:t>100</w:t>
            </w:r>
            <w:r w:rsidRPr="008E5806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מערכות תפעוליות.</w:t>
            </w:r>
            <w:r w:rsidRPr="00A5538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</w:p>
          <w:p w14:paraId="5259571D" w14:textId="3D1DF445" w:rsidR="001508FA" w:rsidRPr="00A55384" w:rsidRDefault="00D10E5D" w:rsidP="00A55384">
            <w:pPr>
              <w:pStyle w:val="af4"/>
              <w:numPr>
                <w:ilvl w:val="0"/>
                <w:numId w:val="12"/>
              </w:num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A5538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המערכת מנהלת הרשאות ועובדת באינטגרציה מלאה עם רכיבי </w:t>
            </w:r>
            <w:r w:rsidRPr="00A55384">
              <w:rPr>
                <w:rFonts w:ascii="Arial" w:hAnsi="Arial"/>
                <w:bCs/>
                <w:sz w:val="22"/>
                <w:szCs w:val="22"/>
              </w:rPr>
              <w:t>office</w:t>
            </w:r>
            <w:r w:rsidRPr="00A5538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</w:p>
          <w:p w14:paraId="4130C0AD" w14:textId="702A8431" w:rsidR="00D10E5D" w:rsidRPr="00A55384" w:rsidRDefault="00D10E5D" w:rsidP="00A55384">
            <w:pPr>
              <w:pStyle w:val="af4"/>
              <w:numPr>
                <w:ilvl w:val="0"/>
                <w:numId w:val="12"/>
              </w:num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A55384">
              <w:rPr>
                <w:rFonts w:ascii="Arial" w:hAnsi="Arial" w:hint="cs"/>
                <w:b/>
                <w:sz w:val="22"/>
                <w:szCs w:val="22"/>
                <w:rtl/>
              </w:rPr>
              <w:t>למערכת קיים רכיב מסמכים רוחבי אשר מקצר את תהליך הפיתוח במערכ</w:t>
            </w:r>
            <w:r w:rsidR="009D54BF">
              <w:rPr>
                <w:rFonts w:ascii="Arial" w:hAnsi="Arial" w:hint="cs"/>
                <w:b/>
                <w:sz w:val="22"/>
                <w:szCs w:val="22"/>
                <w:rtl/>
              </w:rPr>
              <w:t>ו</w:t>
            </w:r>
            <w:r w:rsidRPr="00A55384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ת </w:t>
            </w:r>
            <w:r w:rsidRPr="00A55384">
              <w:rPr>
                <w:rFonts w:ascii="Arial" w:hAnsi="Arial"/>
                <w:bCs/>
                <w:sz w:val="22"/>
                <w:szCs w:val="22"/>
              </w:rPr>
              <w:t>xrm</w:t>
            </w:r>
            <w:r w:rsidRPr="00A55384"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</w:p>
          <w:p w14:paraId="14D8B22A" w14:textId="75200CF8" w:rsidR="00593124" w:rsidRPr="008B1F5A" w:rsidRDefault="007C43EB" w:rsidP="008B1F5A">
            <w:pPr>
              <w:pStyle w:val="af4"/>
              <w:numPr>
                <w:ilvl w:val="0"/>
                <w:numId w:val="12"/>
              </w:num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 w:rsidRPr="007C43E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נדרש המשך </w:t>
            </w:r>
            <w:r w:rsidR="001B27BD" w:rsidRPr="007C43E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תחזוקה </w:t>
            </w:r>
            <w:r w:rsidR="00082230" w:rsidRPr="007C43EB">
              <w:rPr>
                <w:rFonts w:ascii="Arial" w:hAnsi="Arial" w:hint="cs"/>
                <w:b/>
                <w:sz w:val="22"/>
                <w:szCs w:val="22"/>
                <w:rtl/>
              </w:rPr>
              <w:t>ו</w:t>
            </w:r>
            <w:r w:rsidR="005B0A9E" w:rsidRPr="007C43EB">
              <w:rPr>
                <w:rFonts w:ascii="Arial" w:hAnsi="Arial" w:hint="cs"/>
                <w:b/>
                <w:sz w:val="22"/>
                <w:szCs w:val="22"/>
                <w:rtl/>
              </w:rPr>
              <w:t>שו"שים</w:t>
            </w:r>
            <w:r w:rsidR="00082230" w:rsidRPr="007C43E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למערכת שרדוקס</w:t>
            </w:r>
            <w:r w:rsidR="00593124" w:rsidRPr="007C43EB"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</w:p>
        </w:tc>
      </w:tr>
    </w:tbl>
    <w:p w14:paraId="14D8B22C" w14:textId="77777777" w:rsidR="00222867" w:rsidRPr="00AF57E9" w:rsidRDefault="0003039E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14D8B22D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14D8B22E" w14:textId="77777777" w:rsidR="00222867" w:rsidRPr="00AF57E9" w:rsidRDefault="0003039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4D8B22F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14D8B230" w14:textId="77777777" w:rsidR="00222867" w:rsidRPr="00AF57E9" w:rsidRDefault="0003039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14D8B235" w14:textId="77777777" w:rsidTr="00222867">
        <w:tc>
          <w:tcPr>
            <w:tcW w:w="3085" w:type="dxa"/>
            <w:hideMark/>
          </w:tcPr>
          <w:p w14:paraId="14D8B231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14D8B232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14D8B233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14D8B234" w14:textId="77777777" w:rsidR="00222867" w:rsidRPr="00AF57E9" w:rsidRDefault="0003039E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14D8B236" w14:textId="77777777" w:rsidR="00222867" w:rsidRPr="00AF57E9" w:rsidRDefault="0003039E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14D8B239" w14:textId="77777777" w:rsidTr="007C4A53">
        <w:tc>
          <w:tcPr>
            <w:tcW w:w="2675" w:type="dxa"/>
            <w:shd w:val="clear" w:color="auto" w:fill="E6E6E6"/>
            <w:hideMark/>
          </w:tcPr>
          <w:p w14:paraId="14D8B237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14D8B238" w14:textId="77777777" w:rsidR="00222867" w:rsidRPr="00AF57E9" w:rsidRDefault="001B27B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0F430D">
              <w:rPr>
                <w:rFonts w:ascii="Arial" w:hAnsi="Arial" w:hint="cs"/>
                <w:b/>
                <w:sz w:val="22"/>
                <w:szCs w:val="22"/>
                <w:rtl/>
              </w:rPr>
              <w:t>אלעד מערכות תוכנה בע"מ</w:t>
            </w:r>
          </w:p>
        </w:tc>
      </w:tr>
      <w:tr w:rsidR="007548B0" w14:paraId="14D8B23D" w14:textId="77777777" w:rsidTr="007C4A53">
        <w:tc>
          <w:tcPr>
            <w:tcW w:w="2675" w:type="dxa"/>
            <w:shd w:val="clear" w:color="auto" w:fill="E6E6E6"/>
            <w:hideMark/>
          </w:tcPr>
          <w:p w14:paraId="14D8B23A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14D8B23B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14D8B23C" w14:textId="77777777" w:rsidR="00222867" w:rsidRPr="00AF57E9" w:rsidRDefault="001B27BD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0F430D">
              <w:rPr>
                <w:rFonts w:ascii="Arial" w:hAnsi="Arial" w:hint="cs"/>
                <w:b/>
                <w:sz w:val="22"/>
                <w:szCs w:val="22"/>
                <w:rtl/>
              </w:rPr>
              <w:t>510929177</w:t>
            </w:r>
          </w:p>
        </w:tc>
      </w:tr>
      <w:tr w:rsidR="007548B0" w14:paraId="14D8B241" w14:textId="77777777" w:rsidTr="007C4A53">
        <w:tc>
          <w:tcPr>
            <w:tcW w:w="2675" w:type="dxa"/>
            <w:shd w:val="clear" w:color="auto" w:fill="E6E6E6"/>
            <w:hideMark/>
          </w:tcPr>
          <w:p w14:paraId="14D8B23E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14:paraId="14D8B23F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14:paraId="14D8B240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8E36B1" w14:paraId="14D8B244" w14:textId="77777777" w:rsidTr="007C4A53">
        <w:tc>
          <w:tcPr>
            <w:tcW w:w="2675" w:type="dxa"/>
            <w:shd w:val="clear" w:color="auto" w:fill="E6E6E6"/>
            <w:hideMark/>
          </w:tcPr>
          <w:p w14:paraId="14D8B242" w14:textId="77777777" w:rsidR="008E36B1" w:rsidRPr="0061496A" w:rsidRDefault="008E36B1" w:rsidP="008E36B1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8E36B1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14D8B243" w14:textId="78563440" w:rsidR="008E36B1" w:rsidRPr="00AF57E9" w:rsidRDefault="000D2B39" w:rsidP="000D2B39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3D2FD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7</w:t>
            </w:r>
            <w:r w:rsidR="000B606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24</w:t>
            </w:r>
            <w:r w:rsidRPr="003D2FD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,</w:t>
            </w:r>
            <w:r w:rsidR="000B606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985</w:t>
            </w:r>
            <w:r w:rsidR="00726DB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.51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8E36B1" w:rsidRPr="0035365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כולל מע"מ</w:t>
            </w:r>
          </w:p>
        </w:tc>
      </w:tr>
      <w:tr w:rsidR="008E36B1" w14:paraId="14D8B247" w14:textId="77777777" w:rsidTr="007C4A53">
        <w:tc>
          <w:tcPr>
            <w:tcW w:w="2675" w:type="dxa"/>
            <w:shd w:val="clear" w:color="auto" w:fill="E6E6E6"/>
            <w:hideMark/>
          </w:tcPr>
          <w:p w14:paraId="14D8B245" w14:textId="77777777" w:rsidR="008E36B1" w:rsidRPr="0061496A" w:rsidRDefault="008E36B1" w:rsidP="008E36B1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70632B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14D8B246" w14:textId="6E4897BB" w:rsidR="008E36B1" w:rsidRPr="0053500C" w:rsidRDefault="004A79FA" w:rsidP="008B1F5A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0</w:t>
            </w:r>
            <w:r w:rsidR="008E36B1"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 w:rsidR="008E36B1"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01</w:t>
            </w:r>
            <w:r w:rsidR="008E36B1" w:rsidRPr="00F0471B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202</w:t>
            </w:r>
            <w:r w:rsidR="00CE6A6B">
              <w:rPr>
                <w:rFonts w:ascii="Arial" w:hAnsi="Arial" w:hint="cs"/>
                <w:b/>
                <w:sz w:val="22"/>
                <w:szCs w:val="22"/>
                <w:rtl/>
              </w:rPr>
              <w:t>6</w:t>
            </w:r>
            <w:r w:rsidR="008E36B1"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="008E36B1" w:rsidRPr="00F0471B">
              <w:rPr>
                <w:rFonts w:ascii="Arial" w:hAnsi="Arial"/>
                <w:b/>
                <w:sz w:val="22"/>
                <w:szCs w:val="22"/>
                <w:rtl/>
              </w:rPr>
              <w:t>–</w:t>
            </w:r>
            <w:r w:rsidR="008E36B1" w:rsidRPr="00F0471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31/12/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202</w:t>
            </w:r>
            <w:r w:rsidR="00CE6A6B">
              <w:rPr>
                <w:rFonts w:ascii="Arial" w:hAnsi="Arial" w:hint="cs"/>
                <w:b/>
                <w:sz w:val="22"/>
                <w:szCs w:val="22"/>
                <w:rtl/>
              </w:rPr>
              <w:t>6</w:t>
            </w:r>
          </w:p>
        </w:tc>
      </w:tr>
    </w:tbl>
    <w:p w14:paraId="14D8B248" w14:textId="77777777" w:rsidR="00222867" w:rsidRPr="00AF57E9" w:rsidRDefault="0003039E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14D8B249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14D8B24A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14D8B24B" w14:textId="77777777" w:rsidR="00222867" w:rsidRPr="00AF57E9" w:rsidRDefault="0003039E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14D8B24C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14D8B24D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14D8B24E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14D8B24F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14D8B250" w14:textId="77777777" w:rsidR="00222867" w:rsidRPr="00AF57E9" w:rsidRDefault="0003039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14:paraId="14D8B253" w14:textId="7777777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8B251" w14:textId="77777777" w:rsidR="001B27BD" w:rsidRDefault="001B27BD" w:rsidP="001B27BD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מוצר "שרדוקס" הינו בבעלות חברת אלעד מערכות </w:t>
            </w:r>
            <w:r w:rsidRPr="000F430D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תוכנה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ולמשרד הבריאות מוקנות זכויות שימוש בו. </w:t>
            </w:r>
          </w:p>
          <w:p w14:paraId="14D8B252" w14:textId="77777777" w:rsidR="00572407" w:rsidRPr="00AF57E9" w:rsidRDefault="001B27BD" w:rsidP="001B27B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למיטב ידיעתי, חברת אלעד מערכות</w:t>
            </w:r>
            <w:r w:rsidRPr="000F430D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תוכנה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הינה הספק היחיד המסוגל לספק למשרד הבריאות את השירות המבוקש כיוון שרק לאלעד מערכות תוכנה, הידע הנדרש וזכויות הקניין הרוחני בקוד המקור של המוצר.</w:t>
            </w:r>
          </w:p>
        </w:tc>
      </w:tr>
    </w:tbl>
    <w:p w14:paraId="14D8B254" w14:textId="77777777" w:rsidR="00222867" w:rsidRPr="00AF57E9" w:rsidRDefault="0003039E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4D8B25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14D8B256" w14:textId="77777777" w:rsidR="00222867" w:rsidRPr="00AF57E9" w:rsidRDefault="0003039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4D8B257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14D8B258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925ACC" w14:paraId="14D8B25C" w14:textId="77777777" w:rsidTr="006615E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B259" w14:textId="5331E5F4" w:rsidR="00925ACC" w:rsidRPr="0053500C" w:rsidRDefault="00FD23C7" w:rsidP="00656F9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בלה בלסניאן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B25A" w14:textId="14D38651" w:rsidR="00925ACC" w:rsidRPr="0053500C" w:rsidRDefault="00593124" w:rsidP="007E32D0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מנהלת </w:t>
            </w:r>
            <w:r w:rsidR="007E32D0">
              <w:rPr>
                <w:rFonts w:ascii="Arial" w:hAnsi="Arial" w:hint="cs"/>
                <w:b/>
                <w:sz w:val="22"/>
                <w:szCs w:val="22"/>
                <w:rtl/>
              </w:rPr>
              <w:t>פרוייקט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25B" w14:textId="5F2F8546" w:rsidR="00925ACC" w:rsidRPr="0053500C" w:rsidRDefault="00694F77" w:rsidP="00656F90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בלה בלסניאן</w:t>
            </w:r>
          </w:p>
        </w:tc>
      </w:tr>
      <w:tr w:rsidR="007548B0" w14:paraId="14D8B260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5D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5E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5F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4D8B261" w14:textId="77777777" w:rsidR="00222867" w:rsidRDefault="0003039E" w:rsidP="00222867">
      <w:pPr>
        <w:rPr>
          <w:rtl/>
        </w:rPr>
      </w:pPr>
    </w:p>
    <w:p w14:paraId="14D8B262" w14:textId="77777777"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14D8B263" w14:textId="77777777"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B07843" w:rsidRPr="00AF57E9" w14:paraId="14D8B267" w14:textId="77777777" w:rsidTr="00B715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B264" w14:textId="7328ED77" w:rsidR="00B07843" w:rsidRPr="0053500C" w:rsidRDefault="006D68B2" w:rsidP="00B7158D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B265" w14:textId="167CDCBE" w:rsidR="00B07843" w:rsidRPr="0053500C" w:rsidRDefault="00B07843" w:rsidP="00B7158D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6D68B2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B266" w14:textId="4B841B32" w:rsidR="00B07843" w:rsidRPr="00AF57E9" w:rsidRDefault="00B07843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B07843" w:rsidRPr="00AF57E9" w14:paraId="14D8B26B" w14:textId="77777777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68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69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4D8B26A" w14:textId="77777777"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59312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4D8B26C" w14:textId="77777777" w:rsidR="00572407" w:rsidRPr="00817FBA" w:rsidRDefault="00572407" w:rsidP="00572407"/>
    <w:sectPr w:rsidR="0057240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DB82F" w14:textId="77777777" w:rsidR="00425806" w:rsidRDefault="00425806">
      <w:r>
        <w:separator/>
      </w:r>
    </w:p>
  </w:endnote>
  <w:endnote w:type="continuationSeparator" w:id="0">
    <w:p w14:paraId="6209AF40" w14:textId="77777777" w:rsidR="00425806" w:rsidRDefault="0042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14D8B296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14D8B292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14D8B293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14D8B294" w14:textId="59640743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694F77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694F77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14D8B295" w14:textId="77777777" w:rsidR="00354861" w:rsidRPr="0098529F" w:rsidRDefault="0003039E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14D8B29B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14D8B297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98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4D8B299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9A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14D8B29E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14D8B29C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14D8B29D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14D8B29F" w14:textId="77777777" w:rsidR="00E678BB" w:rsidRPr="00354861" w:rsidRDefault="0003039E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4F6CC" w14:textId="77777777" w:rsidR="00425806" w:rsidRDefault="00425806">
      <w:r>
        <w:separator/>
      </w:r>
    </w:p>
  </w:footnote>
  <w:footnote w:type="continuationSeparator" w:id="0">
    <w:p w14:paraId="6B044939" w14:textId="77777777" w:rsidR="00425806" w:rsidRDefault="00425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14D8B274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14D8B272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14D8B273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14D8B27B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14D8B275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14D8B2A0" wp14:editId="14D8B2A1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14D8B276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14D8B277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14D8B278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4D8B279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7A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14D8B280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4D8B27C" w14:textId="77777777" w:rsidR="009220EC" w:rsidRPr="00D84715" w:rsidRDefault="0003039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4D8B27D" w14:textId="77777777" w:rsidR="009220EC" w:rsidRDefault="0003039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4D8B27E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7F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14D8B285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4D8B281" w14:textId="77777777" w:rsidR="003D6D13" w:rsidRPr="00D84715" w:rsidRDefault="0003039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4D8B282" w14:textId="77777777" w:rsidR="003D6D13" w:rsidRPr="00D84715" w:rsidRDefault="0003039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4D8B283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84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14D8B28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4D8B286" w14:textId="77777777" w:rsidR="009220EC" w:rsidRPr="00D84715" w:rsidRDefault="0003039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14D8B287" w14:textId="77777777" w:rsidR="009220EC" w:rsidRPr="00D84715" w:rsidRDefault="0003039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4D8B288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89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14D8B290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4D8B28B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14D8B28C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14D8B28D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4D8B28E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D8B28F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14D8B291" w14:textId="77777777" w:rsidR="00E678BB" w:rsidRPr="00D84715" w:rsidRDefault="0003039E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F54F1"/>
    <w:multiLevelType w:val="hybridMultilevel"/>
    <w:tmpl w:val="83062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3039E"/>
    <w:rsid w:val="00082230"/>
    <w:rsid w:val="000B606F"/>
    <w:rsid w:val="000D2B39"/>
    <w:rsid w:val="001508FA"/>
    <w:rsid w:val="001B27BD"/>
    <w:rsid w:val="0021748F"/>
    <w:rsid w:val="002452D7"/>
    <w:rsid w:val="00255C32"/>
    <w:rsid w:val="0026644C"/>
    <w:rsid w:val="00273A4A"/>
    <w:rsid w:val="002D5C29"/>
    <w:rsid w:val="002E1506"/>
    <w:rsid w:val="002F3A25"/>
    <w:rsid w:val="0032654B"/>
    <w:rsid w:val="00336CDD"/>
    <w:rsid w:val="00353658"/>
    <w:rsid w:val="00373CFF"/>
    <w:rsid w:val="003B0072"/>
    <w:rsid w:val="003C5F54"/>
    <w:rsid w:val="003D2FD5"/>
    <w:rsid w:val="00425806"/>
    <w:rsid w:val="00454F31"/>
    <w:rsid w:val="004754B7"/>
    <w:rsid w:val="00490C9C"/>
    <w:rsid w:val="004A79FA"/>
    <w:rsid w:val="004E0B2C"/>
    <w:rsid w:val="00514ED8"/>
    <w:rsid w:val="005359A2"/>
    <w:rsid w:val="00572407"/>
    <w:rsid w:val="00593124"/>
    <w:rsid w:val="005B0A9E"/>
    <w:rsid w:val="005D4809"/>
    <w:rsid w:val="005E3E7B"/>
    <w:rsid w:val="0061496A"/>
    <w:rsid w:val="00615693"/>
    <w:rsid w:val="00675430"/>
    <w:rsid w:val="00694F77"/>
    <w:rsid w:val="006D68B2"/>
    <w:rsid w:val="0070632B"/>
    <w:rsid w:val="00726DBF"/>
    <w:rsid w:val="007548B0"/>
    <w:rsid w:val="007C43EB"/>
    <w:rsid w:val="007C4A53"/>
    <w:rsid w:val="007E0E09"/>
    <w:rsid w:val="007E32D0"/>
    <w:rsid w:val="008622B6"/>
    <w:rsid w:val="008628A5"/>
    <w:rsid w:val="00875994"/>
    <w:rsid w:val="008B1F5A"/>
    <w:rsid w:val="008C1F22"/>
    <w:rsid w:val="008E36B1"/>
    <w:rsid w:val="008E5806"/>
    <w:rsid w:val="00925ACC"/>
    <w:rsid w:val="00940CC3"/>
    <w:rsid w:val="009B6B29"/>
    <w:rsid w:val="009D54BF"/>
    <w:rsid w:val="009F7FB7"/>
    <w:rsid w:val="00A3553E"/>
    <w:rsid w:val="00A55384"/>
    <w:rsid w:val="00AA368F"/>
    <w:rsid w:val="00AD4826"/>
    <w:rsid w:val="00B07843"/>
    <w:rsid w:val="00B3197A"/>
    <w:rsid w:val="00B53C37"/>
    <w:rsid w:val="00B7158D"/>
    <w:rsid w:val="00C43315"/>
    <w:rsid w:val="00CE6A6B"/>
    <w:rsid w:val="00CF66AD"/>
    <w:rsid w:val="00D10E5D"/>
    <w:rsid w:val="00D30B04"/>
    <w:rsid w:val="00D70360"/>
    <w:rsid w:val="00DB15DF"/>
    <w:rsid w:val="00DE261F"/>
    <w:rsid w:val="00E8203D"/>
    <w:rsid w:val="00E96B49"/>
    <w:rsid w:val="00F03DB3"/>
    <w:rsid w:val="00F15B21"/>
    <w:rsid w:val="00F65DCB"/>
    <w:rsid w:val="00FA2D38"/>
    <w:rsid w:val="00FD20D8"/>
    <w:rsid w:val="00FD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D8B213"/>
  <w15:docId w15:val="{711A42FF-5C3A-4CBF-87A4-C189A977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550914619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2019-10-10T12:32:23+00:00</SDDocDate>
    <elnewpapaerdate xmlns="276fb107-33e2-4c3f-bae8-9cd5efb2baae" xsi:nil="true"/>
    <SDHebDate xmlns="276fb107-33e2-4c3f-bae8-9cd5efb2baae">י"א בתשרי, התש"פ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DF0A44-BE46-40C4-A51F-8970ED1A30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276fb107-33e2-4c3f-bae8-9cd5efb2baa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C6FE527-7477-4DCC-949E-22C5451E9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396</Words>
  <Characters>1983</Characters>
  <Application>Microsoft Office Word</Application>
  <DocSecurity>4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חוות דעת ספק יחיד שרדוקס 2020-מעודכן.pdf.docx.</vt:lpstr>
      <vt:lpstr>חוות דעת ספק יחיד שרדוקס 2020-מעודכן.pdf.docx.</vt:lpstr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שרדוקס 2020-מעודכן.pdf.docx.</dc:title>
  <dc:creator>Marina Paz</dc:creator>
  <cp:lastModifiedBy>חן כהן</cp:lastModifiedBy>
  <cp:revision>2</cp:revision>
  <cp:lastPrinted>2019-10-10T12:26:00Z</cp:lastPrinted>
  <dcterms:created xsi:type="dcterms:W3CDTF">2025-08-12T17:03:00Z</dcterms:created>
  <dcterms:modified xsi:type="dcterms:W3CDTF">2025-08-12T17:03:00Z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